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D1D125" w14:textId="77777777" w:rsidR="00F374A4" w:rsidRDefault="00F374A4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b/>
          <w:bCs/>
          <w:sz w:val="28"/>
          <w:szCs w:val="28"/>
          <w:lang w:val="it-CH"/>
        </w:rPr>
      </w:pPr>
    </w:p>
    <w:p w14:paraId="21E07C32" w14:textId="36928A56" w:rsidR="006D414D" w:rsidRDefault="00653CF4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6D414D" w:rsidSect="00F374A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899" w:h="16838" w:code="9"/>
          <w:pgMar w:top="1783" w:right="1134" w:bottom="1134" w:left="1418" w:header="284" w:footer="709" w:gutter="0"/>
          <w:cols w:space="708"/>
          <w:titlePg/>
        </w:sectPr>
      </w:pPr>
      <w:r w:rsidRPr="006833DB">
        <w:rPr>
          <w:rFonts w:ascii="Arial Narrow" w:hAnsi="Arial Narrow" w:cs="Arial"/>
          <w:b/>
          <w:bCs/>
          <w:sz w:val="28"/>
          <w:szCs w:val="28"/>
          <w:lang w:val="it-CH"/>
        </w:rPr>
        <w:t xml:space="preserve">Ordinanza </w:t>
      </w:r>
      <w:r w:rsidR="00475B25" w:rsidRPr="006833DB">
        <w:rPr>
          <w:rFonts w:ascii="Arial Narrow" w:hAnsi="Arial Narrow" w:cs="Arial"/>
          <w:b/>
          <w:bCs/>
          <w:sz w:val="28"/>
          <w:szCs w:val="28"/>
          <w:lang w:val="it-CH"/>
        </w:rPr>
        <w:t xml:space="preserve">sulla podologia </w:t>
      </w:r>
      <w:r w:rsidR="001C6F9D" w:rsidRPr="006833DB">
        <w:rPr>
          <w:rFonts w:ascii="Arial Narrow" w:hAnsi="Arial Narrow" w:cs="Arial"/>
          <w:b/>
          <w:bCs/>
          <w:sz w:val="28"/>
          <w:szCs w:val="28"/>
          <w:lang w:val="it-CH"/>
        </w:rPr>
        <w:t xml:space="preserve">per la sindrome del piede diabetico </w:t>
      </w:r>
      <w:r w:rsidR="00475B25" w:rsidRPr="00653CF4">
        <w:rPr>
          <w:rFonts w:ascii="Arial Narrow" w:hAnsi="Arial Narrow" w:cs="Arial"/>
          <w:sz w:val="22"/>
          <w:szCs w:val="22"/>
          <w:lang w:val="it-CH"/>
        </w:rPr>
        <w:t xml:space="preserve">secondo l'art. </w:t>
      </w:r>
      <w:r w:rsidR="00475B25" w:rsidRPr="001C6F9D">
        <w:rPr>
          <w:rFonts w:ascii="Arial Narrow" w:hAnsi="Arial Narrow" w:cs="Arial"/>
          <w:sz w:val="22"/>
          <w:szCs w:val="22"/>
        </w:rPr>
        <w:t>11c</w:t>
      </w:r>
      <w:r w:rsidR="002C1F78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="002C1F78">
        <w:rPr>
          <w:rFonts w:ascii="Arial Narrow" w:hAnsi="Arial Narrow" w:cs="Arial"/>
          <w:sz w:val="22"/>
          <w:szCs w:val="22"/>
        </w:rPr>
        <w:t>OPre</w:t>
      </w:r>
      <w:proofErr w:type="spellEnd"/>
    </w:p>
    <w:p w14:paraId="3C09497B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b/>
          <w:bCs/>
          <w:sz w:val="20"/>
          <w:szCs w:val="20"/>
        </w:rPr>
        <w:sectPr w:rsidR="00565C36" w:rsidRPr="001C6F9D" w:rsidSect="00F374A4">
          <w:type w:val="continuous"/>
          <w:pgSz w:w="11899" w:h="16838" w:code="9"/>
          <w:pgMar w:top="1783" w:right="1134" w:bottom="1134" w:left="1418" w:header="284" w:footer="709" w:gutter="0"/>
          <w:cols w:num="2" w:space="708"/>
          <w:titlePg/>
        </w:sectPr>
      </w:pPr>
    </w:p>
    <w:tbl>
      <w:tblPr>
        <w:tblStyle w:val="Tabellenraster"/>
        <w:tblW w:w="45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6"/>
        <w:gridCol w:w="407"/>
        <w:gridCol w:w="851"/>
        <w:gridCol w:w="178"/>
        <w:gridCol w:w="348"/>
        <w:gridCol w:w="1089"/>
        <w:gridCol w:w="147"/>
        <w:gridCol w:w="113"/>
      </w:tblGrid>
      <w:tr w:rsidR="002C751B" w:rsidRPr="001C6F9D" w14:paraId="0C69615E" w14:textId="77777777" w:rsidTr="0009727E">
        <w:tc>
          <w:tcPr>
            <w:tcW w:w="4569" w:type="dxa"/>
            <w:gridSpan w:val="8"/>
            <w:shd w:val="clear" w:color="auto" w:fill="808080" w:themeFill="background1" w:themeFillShade="80"/>
          </w:tcPr>
          <w:p w14:paraId="4B54B9D1" w14:textId="77777777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Dati</w:t>
            </w:r>
            <w:proofErr w:type="spellEnd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personali</w:t>
            </w:r>
            <w:proofErr w:type="spellEnd"/>
          </w:p>
        </w:tc>
      </w:tr>
      <w:tr w:rsidR="00F85F77" w:rsidRPr="001C6F9D" w14:paraId="4F399C7E" w14:textId="77777777" w:rsidTr="0009727E">
        <w:tc>
          <w:tcPr>
            <w:tcW w:w="1843" w:type="dxa"/>
            <w:gridSpan w:val="2"/>
          </w:tcPr>
          <w:p w14:paraId="37D1E5AB" w14:textId="77777777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Nome</w:t>
            </w:r>
          </w:p>
        </w:tc>
        <w:tc>
          <w:tcPr>
            <w:tcW w:w="2726" w:type="dxa"/>
            <w:gridSpan w:val="6"/>
            <w:tcBorders>
              <w:bottom w:val="single" w:sz="4" w:space="0" w:color="auto"/>
            </w:tcBorders>
          </w:tcPr>
          <w:p w14:paraId="0A6491CA" w14:textId="77777777" w:rsidR="00F85F77" w:rsidRPr="001C6F9D" w:rsidRDefault="00F85F77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53F22F8D" w14:textId="77777777" w:rsidTr="0009727E">
        <w:tc>
          <w:tcPr>
            <w:tcW w:w="1843" w:type="dxa"/>
            <w:gridSpan w:val="2"/>
          </w:tcPr>
          <w:p w14:paraId="70356AC2" w14:textId="4B9F8577" w:rsidR="006D414D" w:rsidRDefault="006833DB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Cogn</w:t>
            </w:r>
            <w:r w:rsidR="00653CF4" w:rsidRPr="001C6F9D">
              <w:rPr>
                <w:rFonts w:ascii="Arial Narrow" w:hAnsi="Arial Narrow" w:cs="Arial"/>
                <w:sz w:val="22"/>
                <w:szCs w:val="22"/>
              </w:rPr>
              <w:t>ome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C4D7E46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2161276D" w14:textId="77777777" w:rsidTr="0009727E">
        <w:tc>
          <w:tcPr>
            <w:tcW w:w="1843" w:type="dxa"/>
            <w:gridSpan w:val="2"/>
          </w:tcPr>
          <w:p w14:paraId="0D171230" w14:textId="499C7C21" w:rsidR="006D414D" w:rsidRDefault="002C1F78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2C1F78">
              <w:rPr>
                <w:rFonts w:ascii="Arial Narrow" w:hAnsi="Arial Narrow" w:cs="Arial"/>
                <w:sz w:val="22"/>
                <w:szCs w:val="22"/>
              </w:rPr>
              <w:t>Indirizzo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921665F" w14:textId="1819C798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16E019AD" w14:textId="77777777" w:rsidTr="0009727E">
        <w:tc>
          <w:tcPr>
            <w:tcW w:w="1843" w:type="dxa"/>
            <w:gridSpan w:val="2"/>
          </w:tcPr>
          <w:p w14:paraId="27323D11" w14:textId="1C871B00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C</w:t>
            </w:r>
            <w:r w:rsidR="002C1F78">
              <w:rPr>
                <w:rFonts w:ascii="Arial Narrow" w:hAnsi="Arial Narrow" w:cs="Arial"/>
                <w:sz w:val="22"/>
                <w:szCs w:val="22"/>
              </w:rPr>
              <w:t>AP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D5D7F0E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2CED7B5E" w14:textId="77777777" w:rsidTr="0009727E">
        <w:tc>
          <w:tcPr>
            <w:tcW w:w="1843" w:type="dxa"/>
            <w:gridSpan w:val="2"/>
          </w:tcPr>
          <w:p w14:paraId="2E45B04E" w14:textId="3958E8DB" w:rsidR="006D414D" w:rsidRDefault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Luogo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2896B7D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43B4441D" w14:textId="77777777" w:rsidTr="0009727E">
        <w:tc>
          <w:tcPr>
            <w:tcW w:w="1843" w:type="dxa"/>
            <w:gridSpan w:val="2"/>
          </w:tcPr>
          <w:p w14:paraId="2DA2A0A3" w14:textId="72B5E162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 xml:space="preserve">Data di </w:t>
            </w: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nascita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2F95EBC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15461597" w14:textId="77777777" w:rsidTr="0009727E">
        <w:tc>
          <w:tcPr>
            <w:tcW w:w="1843" w:type="dxa"/>
            <w:gridSpan w:val="2"/>
          </w:tcPr>
          <w:p w14:paraId="5B73685F" w14:textId="469470A0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Telefono</w:t>
            </w:r>
            <w:proofErr w:type="spellEnd"/>
            <w:r w:rsidRPr="001C6F9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privato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577F02E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0F6AB13F" w14:textId="77777777" w:rsidTr="0009727E">
        <w:tc>
          <w:tcPr>
            <w:tcW w:w="1843" w:type="dxa"/>
            <w:gridSpan w:val="2"/>
          </w:tcPr>
          <w:p w14:paraId="75A5E300" w14:textId="47B18610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E-mail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802685D" w14:textId="76B2707E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49F9B32F" w14:textId="77777777" w:rsidTr="0009727E">
        <w:tc>
          <w:tcPr>
            <w:tcW w:w="1843" w:type="dxa"/>
            <w:gridSpan w:val="2"/>
          </w:tcPr>
          <w:p w14:paraId="0B1E824D" w14:textId="0070E8C9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32560">
              <w:rPr>
                <w:rFonts w:ascii="Arial Narrow" w:hAnsi="Arial Narrow" w:cs="Arial"/>
                <w:sz w:val="22"/>
                <w:szCs w:val="22"/>
              </w:rPr>
              <w:t xml:space="preserve">Cassa </w:t>
            </w:r>
            <w:proofErr w:type="spellStart"/>
            <w:r w:rsidRPr="00532560">
              <w:rPr>
                <w:rFonts w:ascii="Arial Narrow" w:hAnsi="Arial Narrow" w:cs="Arial"/>
                <w:sz w:val="22"/>
                <w:szCs w:val="22"/>
              </w:rPr>
              <w:t>malati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C79713B" w14:textId="1648CB68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184844F6" w14:textId="77777777" w:rsidTr="00083092">
        <w:tc>
          <w:tcPr>
            <w:tcW w:w="1843" w:type="dxa"/>
            <w:gridSpan w:val="2"/>
          </w:tcPr>
          <w:p w14:paraId="0B5BE83F" w14:textId="069F19C0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N°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assicurato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FE96804" w14:textId="362124A3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4A2E6639" w14:textId="77777777" w:rsidTr="00083092">
        <w:tc>
          <w:tcPr>
            <w:tcW w:w="1843" w:type="dxa"/>
            <w:gridSpan w:val="2"/>
          </w:tcPr>
          <w:p w14:paraId="278A4D3D" w14:textId="20AB8D1B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N° AVS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FC1D5A7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40C00063" w14:textId="77777777" w:rsidTr="00083092">
        <w:tc>
          <w:tcPr>
            <w:tcW w:w="1843" w:type="dxa"/>
            <w:gridSpan w:val="2"/>
          </w:tcPr>
          <w:p w14:paraId="71146A9A" w14:textId="3E5542A8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726" w:type="dxa"/>
            <w:gridSpan w:val="6"/>
            <w:tcBorders>
              <w:top w:val="single" w:sz="4" w:space="0" w:color="auto"/>
            </w:tcBorders>
          </w:tcPr>
          <w:p w14:paraId="374A843E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1D22BFB0" w14:textId="77777777" w:rsidTr="00083092">
        <w:tc>
          <w:tcPr>
            <w:tcW w:w="1843" w:type="dxa"/>
            <w:gridSpan w:val="2"/>
          </w:tcPr>
          <w:p w14:paraId="4D7C67A7" w14:textId="77777777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726" w:type="dxa"/>
            <w:gridSpan w:val="6"/>
          </w:tcPr>
          <w:p w14:paraId="38A1400B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0D792D1F" w14:textId="77777777" w:rsidTr="00430E85">
        <w:tc>
          <w:tcPr>
            <w:tcW w:w="4569" w:type="dxa"/>
            <w:gridSpan w:val="8"/>
            <w:shd w:val="clear" w:color="auto" w:fill="808080" w:themeFill="background1" w:themeFillShade="80"/>
          </w:tcPr>
          <w:p w14:paraId="7008678B" w14:textId="0DF41FAB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br w:type="column"/>
            </w:r>
            <w:proofErr w:type="spellStart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Indirizzo</w:t>
            </w:r>
            <w:proofErr w:type="spellEnd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studio</w:t>
            </w:r>
            <w:proofErr w:type="spellEnd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podologic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o</w:t>
            </w:r>
            <w:proofErr w:type="spellEnd"/>
          </w:p>
        </w:tc>
      </w:tr>
      <w:tr w:rsidR="00F374A4" w:rsidRPr="001C6F9D" w14:paraId="1F680268" w14:textId="77777777" w:rsidTr="0009727E">
        <w:tc>
          <w:tcPr>
            <w:tcW w:w="4569" w:type="dxa"/>
            <w:gridSpan w:val="8"/>
            <w:tcBorders>
              <w:bottom w:val="single" w:sz="4" w:space="0" w:color="auto"/>
            </w:tcBorders>
          </w:tcPr>
          <w:p w14:paraId="7CC4A7D8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51A7FF99" w14:textId="77777777" w:rsidTr="0009727E">
        <w:tc>
          <w:tcPr>
            <w:tcW w:w="45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09D9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1853C145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602A3C39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4F552D79" w14:textId="77777777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11BE61D6" w14:textId="77777777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4FBC1147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7CEFB605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1326C6DE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799C1847" w14:textId="77777777" w:rsidTr="0009727E">
        <w:trPr>
          <w:gridAfter w:val="2"/>
          <w:wAfter w:w="260" w:type="dxa"/>
        </w:trPr>
        <w:tc>
          <w:tcPr>
            <w:tcW w:w="1436" w:type="dxa"/>
          </w:tcPr>
          <w:p w14:paraId="35057F54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436" w:type="dxa"/>
            <w:gridSpan w:val="3"/>
          </w:tcPr>
          <w:p w14:paraId="2EF27ED3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437" w:type="dxa"/>
            <w:gridSpan w:val="2"/>
          </w:tcPr>
          <w:p w14:paraId="27F83F2B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0BDE6577" w14:textId="77777777" w:rsidTr="006833DB">
        <w:trPr>
          <w:gridAfter w:val="1"/>
          <w:wAfter w:w="113" w:type="dxa"/>
        </w:trPr>
        <w:tc>
          <w:tcPr>
            <w:tcW w:w="2694" w:type="dxa"/>
            <w:gridSpan w:val="3"/>
          </w:tcPr>
          <w:p w14:paraId="745C5CD1" w14:textId="77777777" w:rsidR="00F374A4" w:rsidRDefault="00402476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835461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4A4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F374A4" w:rsidRPr="001C6F9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="00F374A4" w:rsidRPr="001C6F9D">
              <w:rPr>
                <w:rFonts w:ascii="Arial Narrow" w:hAnsi="Arial Narrow" w:cs="Arial"/>
                <w:sz w:val="22"/>
                <w:szCs w:val="22"/>
              </w:rPr>
              <w:t>Malattia</w:t>
            </w:r>
            <w:proofErr w:type="spellEnd"/>
          </w:p>
        </w:tc>
        <w:tc>
          <w:tcPr>
            <w:tcW w:w="526" w:type="dxa"/>
            <w:gridSpan w:val="2"/>
          </w:tcPr>
          <w:p w14:paraId="1661B60A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3D9157B4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34A39BB2" w14:textId="77777777" w:rsidTr="006833DB">
        <w:trPr>
          <w:gridAfter w:val="1"/>
          <w:wAfter w:w="113" w:type="dxa"/>
        </w:trPr>
        <w:tc>
          <w:tcPr>
            <w:tcW w:w="2694" w:type="dxa"/>
            <w:gridSpan w:val="3"/>
          </w:tcPr>
          <w:p w14:paraId="6DE74E3C" w14:textId="0A6D54CD" w:rsidR="00F374A4" w:rsidRPr="006833DB" w:rsidRDefault="00402476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eastAsia="MS Gothic" w:hAnsi="Arial Narrow" w:cs="Arial"/>
                <w:sz w:val="22"/>
                <w:szCs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  <w:szCs w:val="22"/>
                </w:rPr>
                <w:id w:val="-151604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4A4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F374A4">
              <w:rPr>
                <w:rFonts w:ascii="Arial Narrow" w:eastAsia="MS Gothic" w:hAnsi="Arial Narrow" w:cs="Arial"/>
                <w:sz w:val="22"/>
                <w:szCs w:val="22"/>
              </w:rPr>
              <w:t xml:space="preserve"> </w:t>
            </w:r>
            <w:proofErr w:type="spellStart"/>
            <w:r w:rsidR="00F374A4" w:rsidRPr="00430E85">
              <w:rPr>
                <w:rFonts w:ascii="Arial Narrow" w:eastAsia="MS Gothic" w:hAnsi="Arial Narrow" w:cs="Arial"/>
                <w:sz w:val="22"/>
                <w:szCs w:val="22"/>
              </w:rPr>
              <w:t>Trattamento</w:t>
            </w:r>
            <w:proofErr w:type="spellEnd"/>
            <w:r w:rsidR="00F374A4" w:rsidRPr="00430E85">
              <w:rPr>
                <w:rFonts w:ascii="Arial Narrow" w:eastAsia="MS Gothic" w:hAnsi="Arial Narrow" w:cs="Arial"/>
                <w:sz w:val="22"/>
                <w:szCs w:val="22"/>
              </w:rPr>
              <w:t xml:space="preserve"> a </w:t>
            </w:r>
            <w:proofErr w:type="spellStart"/>
            <w:r w:rsidR="00F374A4" w:rsidRPr="00430E85">
              <w:rPr>
                <w:rFonts w:ascii="Arial Narrow" w:eastAsia="MS Gothic" w:hAnsi="Arial Narrow" w:cs="Arial"/>
                <w:sz w:val="22"/>
                <w:szCs w:val="22"/>
              </w:rPr>
              <w:t>domicilio</w:t>
            </w:r>
            <w:proofErr w:type="spellEnd"/>
          </w:p>
        </w:tc>
        <w:tc>
          <w:tcPr>
            <w:tcW w:w="526" w:type="dxa"/>
            <w:gridSpan w:val="2"/>
          </w:tcPr>
          <w:p w14:paraId="5DB142FD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7463D307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0398C1BA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164CA9AE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565C36" w:rsidRPr="001C6F9D" w:rsidSect="00F374A4">
          <w:type w:val="continuous"/>
          <w:pgSz w:w="11899" w:h="16838" w:code="9"/>
          <w:pgMar w:top="1783" w:right="1134" w:bottom="1134" w:left="1418" w:header="284" w:footer="709" w:gutter="0"/>
          <w:cols w:num="2" w:space="708"/>
          <w:titlePg/>
        </w:sectPr>
      </w:pPr>
    </w:p>
    <w:p w14:paraId="16163907" w14:textId="77777777" w:rsidR="00475B25" w:rsidRDefault="00475B25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6D967996" w14:textId="6F8962F7" w:rsidR="006D414D" w:rsidRPr="00653CF4" w:rsidRDefault="00653CF4">
      <w:pPr>
        <w:pStyle w:val="Kopfzeile"/>
        <w:tabs>
          <w:tab w:val="clear" w:pos="4536"/>
          <w:tab w:val="clear" w:pos="9072"/>
          <w:tab w:val="left" w:pos="7560"/>
        </w:tabs>
        <w:spacing w:after="200"/>
        <w:jc w:val="both"/>
        <w:rPr>
          <w:rFonts w:ascii="Arial Narrow" w:hAnsi="Arial Narrow" w:cs="Arial"/>
          <w:i/>
          <w:iCs/>
          <w:sz w:val="22"/>
          <w:szCs w:val="22"/>
          <w:lang w:val="it-CH"/>
        </w:rPr>
      </w:pPr>
      <w:r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Secondo l'art. 11c OPre, </w:t>
      </w:r>
      <w:r w:rsidR="00571928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sono rimborsate solo le prestazioni fornite su ordine del medico per le </w:t>
      </w:r>
      <w:r w:rsidR="00571928" w:rsidRPr="00653CF4">
        <w:rPr>
          <w:rFonts w:ascii="Arial Narrow" w:hAnsi="Arial Narrow" w:cs="Arial"/>
          <w:b/>
          <w:bCs/>
          <w:i/>
          <w:iCs/>
          <w:sz w:val="22"/>
          <w:szCs w:val="22"/>
          <w:lang w:val="it-CH"/>
        </w:rPr>
        <w:t xml:space="preserve">persone con diabete mellito che hanno </w:t>
      </w:r>
      <w:r w:rsidR="00571928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uno dei seguenti </w:t>
      </w:r>
      <w:r w:rsidR="00571928" w:rsidRPr="00653CF4">
        <w:rPr>
          <w:rFonts w:ascii="Arial Narrow" w:hAnsi="Arial Narrow" w:cs="Arial"/>
          <w:b/>
          <w:bCs/>
          <w:i/>
          <w:iCs/>
          <w:sz w:val="22"/>
          <w:szCs w:val="22"/>
          <w:lang w:val="it-CH"/>
        </w:rPr>
        <w:t xml:space="preserve">fattori di rischio per la </w:t>
      </w:r>
      <w:r w:rsidR="00466043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sindrome del </w:t>
      </w:r>
      <w:r w:rsidR="00571928" w:rsidRPr="00653CF4">
        <w:rPr>
          <w:rFonts w:ascii="Arial Narrow" w:hAnsi="Arial Narrow" w:cs="Arial"/>
          <w:b/>
          <w:bCs/>
          <w:i/>
          <w:iCs/>
          <w:sz w:val="22"/>
          <w:szCs w:val="22"/>
          <w:lang w:val="it-CH"/>
        </w:rPr>
        <w:t xml:space="preserve">piede diabetico. Il </w:t>
      </w:r>
      <w:r w:rsidR="005E2D5D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>numero di sessioni è dato per anno solare</w:t>
      </w:r>
      <w:r w:rsidR="00832722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. </w:t>
      </w:r>
      <w:r w:rsidR="00527B0E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Il modulo di prescrizione è quindi valido per l'anno civile in cui è stato redatto e deve essere riemesso per ogni nuovo anno civile.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5E2D5D" w:rsidRPr="00402476" w14:paraId="7DDA68EF" w14:textId="77777777" w:rsidTr="00BC591A">
        <w:tc>
          <w:tcPr>
            <w:tcW w:w="9337" w:type="dxa"/>
          </w:tcPr>
          <w:p w14:paraId="23DD5A35" w14:textId="02E236A4" w:rsidR="005E2D5D" w:rsidRPr="00653CF4" w:rsidRDefault="00402476" w:rsidP="006833DB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it-CH"/>
                </w:rPr>
                <w:id w:val="-885947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653CF4">
                  <w:rPr>
                    <w:rFonts w:ascii="Segoe UI Symbol" w:eastAsia="MS Gothic" w:hAnsi="Segoe UI Symbol" w:cs="Segoe UI Symbol"/>
                    <w:sz w:val="22"/>
                    <w:szCs w:val="22"/>
                    <w:lang w:val="it-CH"/>
                  </w:rPr>
                  <w:t>☐</w:t>
                </w:r>
              </w:sdtContent>
            </w:sdt>
            <w:r w:rsidR="001C6F9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ab/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Diagnosi A: 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Persone con diabete mellito e polineuropatia </w:t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senza 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>malattia arteriosa periferica occlusiva (</w:t>
            </w:r>
            <w:r w:rsidR="00430E85">
              <w:rPr>
                <w:rFonts w:ascii="Arial Narrow" w:hAnsi="Arial Narrow" w:cs="Arial"/>
                <w:sz w:val="22"/>
                <w:szCs w:val="22"/>
                <w:lang w:val="it-CH"/>
              </w:rPr>
              <w:t>AOP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), </w:t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max. 4 sedute </w:t>
            </w:r>
          </w:p>
        </w:tc>
      </w:tr>
      <w:tr w:rsidR="005E2D5D" w:rsidRPr="00402476" w14:paraId="40C70665" w14:textId="77777777" w:rsidTr="00366C01">
        <w:tc>
          <w:tcPr>
            <w:tcW w:w="9337" w:type="dxa"/>
          </w:tcPr>
          <w:p w14:paraId="61A63834" w14:textId="44C01C01" w:rsidR="005E2D5D" w:rsidRPr="00653CF4" w:rsidRDefault="00402476" w:rsidP="006833DB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it-CH"/>
                </w:rPr>
                <w:id w:val="-101684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653CF4">
                  <w:rPr>
                    <w:rFonts w:ascii="Segoe UI Symbol" w:eastAsia="MS Gothic" w:hAnsi="Segoe UI Symbol" w:cs="Segoe UI Symbol"/>
                    <w:sz w:val="22"/>
                    <w:szCs w:val="22"/>
                    <w:lang w:val="it-CH"/>
                  </w:rPr>
                  <w:t>☐</w:t>
                </w:r>
              </w:sdtContent>
            </w:sdt>
            <w:r w:rsidR="001C6F9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ab/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Diagnosi B: 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>Persone con diabete mellito e polineuropatia con malattia occlusiva arteriosa periferica (</w:t>
            </w:r>
            <w:r w:rsidR="00430E85">
              <w:rPr>
                <w:rFonts w:ascii="Arial Narrow" w:hAnsi="Arial Narrow" w:cs="Arial"/>
                <w:sz w:val="22"/>
                <w:szCs w:val="22"/>
                <w:lang w:val="it-CH"/>
              </w:rPr>
              <w:t>AOP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), </w:t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max. 6 sessioni </w:t>
            </w:r>
          </w:p>
        </w:tc>
      </w:tr>
      <w:tr w:rsidR="005E2D5D" w:rsidRPr="00402476" w14:paraId="4B17AD69" w14:textId="77777777" w:rsidTr="006E6C20">
        <w:tc>
          <w:tcPr>
            <w:tcW w:w="9337" w:type="dxa"/>
          </w:tcPr>
          <w:p w14:paraId="62A76698" w14:textId="6395815D" w:rsidR="005E2D5D" w:rsidRPr="00653CF4" w:rsidRDefault="00402476" w:rsidP="006833DB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it-CH"/>
                </w:rPr>
                <w:id w:val="200330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653CF4">
                  <w:rPr>
                    <w:rFonts w:ascii="Segoe UI Symbol" w:eastAsia="MS Gothic" w:hAnsi="Segoe UI Symbol" w:cs="Segoe UI Symbol"/>
                    <w:sz w:val="22"/>
                    <w:szCs w:val="22"/>
                    <w:lang w:val="it-CH"/>
                  </w:rPr>
                  <w:t>☐</w:t>
                </w:r>
              </w:sdtContent>
            </w:sdt>
            <w:r w:rsidR="001C6F9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ab/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Diagnosi C: 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Persone con diabete mellito dopo un'ulcera diabetica o dopo un'amputazione legata al diabete, </w:t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max. 6 sedute </w:t>
            </w:r>
          </w:p>
        </w:tc>
      </w:tr>
    </w:tbl>
    <w:p w14:paraId="666466F7" w14:textId="77777777" w:rsidR="005E2D5D" w:rsidRPr="00653CF4" w:rsidRDefault="005E2D5D" w:rsidP="008425F4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it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8425F4" w:rsidRPr="001C6F9D" w14:paraId="03357A70" w14:textId="77777777" w:rsidTr="00977873">
        <w:tc>
          <w:tcPr>
            <w:tcW w:w="9337" w:type="dxa"/>
            <w:tcBorders>
              <w:bottom w:val="single" w:sz="4" w:space="0" w:color="auto"/>
            </w:tcBorders>
          </w:tcPr>
          <w:p w14:paraId="34CEF90F" w14:textId="10BCD3A7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Ulteriori</w:t>
            </w:r>
            <w:proofErr w:type="spellEnd"/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diagnosi</w:t>
            </w:r>
            <w:proofErr w:type="spellEnd"/>
            <w:r w:rsidR="00430E8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/</w:t>
            </w:r>
            <w:r w:rsidR="00430E8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osservazioni</w:t>
            </w:r>
            <w:proofErr w:type="spellEnd"/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:</w:t>
            </w:r>
          </w:p>
        </w:tc>
      </w:tr>
      <w:tr w:rsidR="008425F4" w:rsidRPr="001C6F9D" w14:paraId="594049F3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35A6C0D4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5080C6A0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1261E452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702552CA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7750C1BC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2AFCECC3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62E5F535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4413CE01" w14:textId="77777777" w:rsidR="008425F4" w:rsidRDefault="008425F4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336"/>
        <w:gridCol w:w="2608"/>
        <w:gridCol w:w="2335"/>
      </w:tblGrid>
      <w:tr w:rsidR="00F374A4" w:rsidRPr="00402476" w14:paraId="1E5AD5ED" w14:textId="77777777" w:rsidTr="00F374A4">
        <w:tc>
          <w:tcPr>
            <w:tcW w:w="1985" w:type="dxa"/>
          </w:tcPr>
          <w:p w14:paraId="202EE217" w14:textId="77777777" w:rsidR="00F374A4" w:rsidRDefault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5961CFD0" w14:textId="77777777" w:rsidR="00F374A4" w:rsidRDefault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46D2DC0C" w14:textId="41A45BC8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Inizio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del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trattamento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="00430E85">
              <w:rPr>
                <w:rFonts w:ascii="Arial Narrow" w:hAnsi="Arial Narrow" w:cs="Arial"/>
                <w:sz w:val="22"/>
                <w:szCs w:val="22"/>
              </w:rPr>
              <w:t>il</w:t>
            </w:r>
            <w:proofErr w:type="spellEnd"/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14:paraId="2250907A" w14:textId="77777777" w:rsidR="0062767A" w:rsidRDefault="0062767A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608" w:type="dxa"/>
            <w:vAlign w:val="center"/>
          </w:tcPr>
          <w:p w14:paraId="6A3F83E4" w14:textId="77777777" w:rsidR="00F374A4" w:rsidRDefault="00F374A4" w:rsidP="00F374A4">
            <w:pPr>
              <w:pStyle w:val="Kopfzeile"/>
              <w:tabs>
                <w:tab w:val="left" w:pos="7560"/>
              </w:tabs>
              <w:jc w:val="right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60758527" w14:textId="77777777" w:rsidR="00AB759C" w:rsidRPr="00AB759C" w:rsidRDefault="00430E85" w:rsidP="00AB759C">
            <w:pPr>
              <w:pStyle w:val="Kopfzeile"/>
              <w:tabs>
                <w:tab w:val="left" w:pos="7560"/>
              </w:tabs>
              <w:jc w:val="right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r w:rsidRPr="00430E85">
              <w:rPr>
                <w:rFonts w:ascii="Arial Narrow" w:hAnsi="Arial Narrow" w:cs="Arial"/>
                <w:sz w:val="22"/>
                <w:szCs w:val="22"/>
                <w:lang w:val="it-CH"/>
              </w:rPr>
              <w:t>Valido fino al</w:t>
            </w:r>
            <w:r w:rsidR="00F374A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 (</w:t>
            </w:r>
            <w:r w:rsidR="00AB759C" w:rsidRPr="00AB759C">
              <w:rPr>
                <w:rFonts w:ascii="Arial Narrow" w:hAnsi="Arial Narrow" w:cs="Arial"/>
                <w:sz w:val="22"/>
                <w:szCs w:val="22"/>
                <w:lang w:val="it-CH"/>
              </w:rPr>
              <w:t>In genere</w:t>
            </w:r>
          </w:p>
          <w:p w14:paraId="6DC07A6E" w14:textId="17821897" w:rsidR="006D414D" w:rsidRPr="00653CF4" w:rsidRDefault="00AB759C" w:rsidP="00AB759C">
            <w:pPr>
              <w:pStyle w:val="Kopfzeile"/>
              <w:tabs>
                <w:tab w:val="left" w:pos="7560"/>
              </w:tabs>
              <w:jc w:val="right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r w:rsidRPr="00AB759C">
              <w:rPr>
                <w:rFonts w:ascii="Arial Narrow" w:hAnsi="Arial Narrow" w:cs="Arial"/>
                <w:sz w:val="22"/>
                <w:szCs w:val="22"/>
                <w:lang w:val="it-CH"/>
              </w:rPr>
              <w:t>31.12 dell'anno in corso</w:t>
            </w:r>
            <w:r w:rsidR="00430E85" w:rsidRPr="00430E85">
              <w:rPr>
                <w:rFonts w:ascii="Arial Narrow" w:hAnsi="Arial Narrow" w:cs="Arial"/>
                <w:sz w:val="22"/>
                <w:szCs w:val="22"/>
                <w:lang w:val="it-CH"/>
              </w:rPr>
              <w:t>)</w:t>
            </w:r>
          </w:p>
        </w:tc>
        <w:tc>
          <w:tcPr>
            <w:tcW w:w="2335" w:type="dxa"/>
            <w:tcBorders>
              <w:bottom w:val="single" w:sz="4" w:space="0" w:color="auto"/>
            </w:tcBorders>
          </w:tcPr>
          <w:p w14:paraId="0C25B9F0" w14:textId="77777777" w:rsidR="0062767A" w:rsidRPr="00653CF4" w:rsidRDefault="0062767A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</w:tc>
      </w:tr>
    </w:tbl>
    <w:p w14:paraId="1DCD9F3F" w14:textId="77777777" w:rsidR="0062767A" w:rsidRPr="00653CF4" w:rsidRDefault="0062767A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it-CH"/>
        </w:rPr>
      </w:pPr>
    </w:p>
    <w:p w14:paraId="7462E590" w14:textId="77777777" w:rsidR="00A55A20" w:rsidRPr="00653CF4" w:rsidRDefault="00A55A20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it-CH"/>
        </w:rPr>
        <w:sectPr w:rsidR="00A55A20" w:rsidRPr="00653CF4" w:rsidSect="00F374A4">
          <w:type w:val="continuous"/>
          <w:pgSz w:w="11899" w:h="16838" w:code="9"/>
          <w:pgMar w:top="1783" w:right="1134" w:bottom="1134" w:left="1418" w:header="284" w:footer="709" w:gutter="0"/>
          <w:cols w:space="708"/>
          <w:titlePg/>
        </w:sectPr>
      </w:pPr>
    </w:p>
    <w:p w14:paraId="55A7D9A9" w14:textId="77777777" w:rsidR="00C62BA9" w:rsidRPr="00653CF4" w:rsidRDefault="00C62BA9">
      <w:pPr>
        <w:rPr>
          <w:lang w:val="it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C16CD7" w:rsidRPr="00402476" w14:paraId="1F61A34B" w14:textId="77777777" w:rsidTr="00A55A20">
        <w:tc>
          <w:tcPr>
            <w:tcW w:w="4309" w:type="dxa"/>
            <w:tcBorders>
              <w:bottom w:val="single" w:sz="4" w:space="0" w:color="auto"/>
            </w:tcBorders>
          </w:tcPr>
          <w:p w14:paraId="5514F0AB" w14:textId="7E67ABB3" w:rsidR="006D414D" w:rsidRPr="00653CF4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r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Medico (timbro): </w:t>
            </w:r>
            <w:r w:rsidR="00B54C12" w:rsidRPr="00C62BA9">
              <w:rPr>
                <w:rFonts w:ascii="Arial Narrow" w:hAnsi="Arial Narrow" w:cs="Arial"/>
                <w:sz w:val="22"/>
                <w:szCs w:val="22"/>
                <w:lang w:val="it-IT"/>
              </w:rPr>
              <w:t>N° RCC</w:t>
            </w:r>
            <w:r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 e GLN</w:t>
            </w:r>
          </w:p>
        </w:tc>
      </w:tr>
      <w:tr w:rsidR="00C16CD7" w:rsidRPr="00402476" w14:paraId="58F2EA6E" w14:textId="77777777" w:rsidTr="00A55A20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23F8C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5A0CCCC1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3817DB5C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733DB312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1E8CCEFE" w14:textId="77777777" w:rsidR="00C16CD7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2CC7D787" w14:textId="77777777" w:rsidR="00F374A4" w:rsidRDefault="00F374A4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210BB386" w14:textId="77777777" w:rsidR="00F374A4" w:rsidRPr="00653CF4" w:rsidRDefault="00F374A4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</w:tc>
      </w:tr>
      <w:tr w:rsidR="00C16CD7" w:rsidRPr="00402476" w14:paraId="133C9144" w14:textId="77777777" w:rsidTr="00A55A20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7A185420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12604B7C" w14:textId="77777777" w:rsidR="00A55A20" w:rsidRPr="00653CF4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</w:tc>
      </w:tr>
      <w:tr w:rsidR="00C16CD7" w14:paraId="5B24A8DF" w14:textId="77777777" w:rsidTr="00A55A20">
        <w:tc>
          <w:tcPr>
            <w:tcW w:w="4309" w:type="dxa"/>
            <w:tcBorders>
              <w:top w:val="single" w:sz="4" w:space="0" w:color="auto"/>
            </w:tcBorders>
          </w:tcPr>
          <w:p w14:paraId="159DA08B" w14:textId="77777777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Data 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firma</w:t>
            </w:r>
            <w:proofErr w:type="spellEnd"/>
          </w:p>
        </w:tc>
      </w:tr>
    </w:tbl>
    <w:p w14:paraId="53FF138F" w14:textId="7B9E292A" w:rsidR="00430E85" w:rsidRDefault="00430E85"/>
    <w:p w14:paraId="7D9E36C0" w14:textId="77777777" w:rsidR="00430E85" w:rsidRDefault="00430E8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C16CD7" w:rsidRPr="00402476" w14:paraId="06EDCDE7" w14:textId="77777777" w:rsidTr="00A55A20">
        <w:tc>
          <w:tcPr>
            <w:tcW w:w="4309" w:type="dxa"/>
            <w:tcBorders>
              <w:bottom w:val="single" w:sz="4" w:space="0" w:color="auto"/>
            </w:tcBorders>
          </w:tcPr>
          <w:p w14:paraId="50B33B11" w14:textId="58192828" w:rsidR="006D414D" w:rsidRPr="00653CF4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r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Podologo (timbro): </w:t>
            </w:r>
            <w:r w:rsidR="00B54C12" w:rsidRPr="00C62BA9">
              <w:rPr>
                <w:rFonts w:ascii="Arial Narrow" w:hAnsi="Arial Narrow" w:cs="Arial"/>
                <w:sz w:val="22"/>
                <w:szCs w:val="22"/>
                <w:lang w:val="it-IT"/>
              </w:rPr>
              <w:t>N° RCC</w:t>
            </w:r>
            <w:r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 e GLN</w:t>
            </w:r>
          </w:p>
        </w:tc>
      </w:tr>
      <w:tr w:rsidR="00C16CD7" w:rsidRPr="00402476" w14:paraId="2BEBB5FB" w14:textId="77777777" w:rsidTr="00A55A20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B869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72AF7566" w14:textId="77777777" w:rsidR="00A55A20" w:rsidRPr="00653CF4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5037C191" w14:textId="77777777" w:rsidR="00A55A20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7B1B5F47" w14:textId="77777777" w:rsidR="00F374A4" w:rsidRDefault="00F374A4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341D307D" w14:textId="77777777" w:rsidR="00F374A4" w:rsidRPr="00653CF4" w:rsidRDefault="00F374A4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3B4DF940" w14:textId="77777777" w:rsidR="00A55A20" w:rsidRPr="00653CF4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395FD142" w14:textId="77777777" w:rsidR="00A55A20" w:rsidRPr="00653CF4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</w:tc>
      </w:tr>
      <w:tr w:rsidR="00C16CD7" w:rsidRPr="00402476" w14:paraId="50E887E5" w14:textId="77777777" w:rsidTr="00A55A20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0CB13255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04E499AF" w14:textId="77777777" w:rsidR="00A55A20" w:rsidRPr="00653CF4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</w:tc>
      </w:tr>
      <w:tr w:rsidR="00C16CD7" w14:paraId="668D858D" w14:textId="77777777" w:rsidTr="00A55A20">
        <w:tc>
          <w:tcPr>
            <w:tcW w:w="4309" w:type="dxa"/>
            <w:tcBorders>
              <w:top w:val="single" w:sz="4" w:space="0" w:color="auto"/>
            </w:tcBorders>
          </w:tcPr>
          <w:p w14:paraId="03B23450" w14:textId="77777777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Data 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firma</w:t>
            </w:r>
            <w:proofErr w:type="spellEnd"/>
          </w:p>
        </w:tc>
      </w:tr>
    </w:tbl>
    <w:p w14:paraId="5E495DAB" w14:textId="77777777" w:rsidR="00C16CD7" w:rsidRPr="00A55A20" w:rsidRDefault="00C16CD7" w:rsidP="00A55A20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8"/>
          <w:szCs w:val="8"/>
        </w:rPr>
      </w:pPr>
    </w:p>
    <w:sectPr w:rsidR="00C16CD7" w:rsidRPr="00A55A20" w:rsidSect="00F374A4">
      <w:type w:val="continuous"/>
      <w:pgSz w:w="11899" w:h="16838" w:code="9"/>
      <w:pgMar w:top="1783" w:right="1134" w:bottom="1134" w:left="1418" w:header="284" w:footer="709" w:gutter="0"/>
      <w:cols w:num="2"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F0EFEC" w14:textId="77777777" w:rsidR="006F1698" w:rsidRDefault="006F1698">
      <w:r>
        <w:separator/>
      </w:r>
    </w:p>
  </w:endnote>
  <w:endnote w:type="continuationSeparator" w:id="0">
    <w:p w14:paraId="3CF30729" w14:textId="77777777" w:rsidR="006F1698" w:rsidRDefault="006F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6A47F" w14:textId="77777777" w:rsidR="00402476" w:rsidRDefault="0040247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33C1AF" w14:textId="48FBD527" w:rsidR="006D414D" w:rsidRDefault="00653CF4">
    <w:pPr>
      <w:pStyle w:val="Fuzeile"/>
      <w:tabs>
        <w:tab w:val="clear" w:pos="9072"/>
        <w:tab w:val="right" w:pos="9214"/>
      </w:tabs>
      <w:rPr>
        <w:rFonts w:ascii="Arial" w:hAnsi="Arial" w:cs="Arial"/>
        <w:noProof/>
        <w:sz w:val="22"/>
        <w:szCs w:val="22"/>
        <w:lang w:eastAsia="de-DE"/>
      </w:rPr>
    </w:pPr>
    <w:r w:rsidRPr="004D27B5">
      <w:rPr>
        <w:rFonts w:ascii="Arial" w:hAnsi="Arial" w:cs="Arial"/>
        <w:noProof/>
        <w:sz w:val="22"/>
        <w:szCs w:val="22"/>
        <w:lang w:eastAsia="de-DE"/>
      </w:rPr>
      <w:t xml:space="preserve">Sursee, 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>
      <w:rPr>
        <w:rFonts w:ascii="Arial" w:hAnsi="Arial" w:cs="Arial"/>
        <w:noProof/>
        <w:sz w:val="22"/>
        <w:szCs w:val="22"/>
        <w:lang w:eastAsia="de-DE"/>
      </w:rPr>
      <w:instrText xml:space="preserve"> DATE  \@ "d. MMMM yyyy"  \* MERGEFORMAT </w:instrTex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402476">
      <w:rPr>
        <w:rFonts w:ascii="Arial" w:hAnsi="Arial" w:cs="Arial"/>
        <w:noProof/>
        <w:sz w:val="22"/>
        <w:szCs w:val="22"/>
        <w:lang w:eastAsia="de-DE"/>
      </w:rPr>
      <w:t>26. Juni 2024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tab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tab/>
      <w:t xml:space="preserve">Pagina 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instrText xml:space="preserve"> PAGE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>
      <w:rPr>
        <w:rFonts w:ascii="Arial" w:hAnsi="Arial" w:cs="Arial"/>
        <w:noProof/>
        <w:sz w:val="22"/>
        <w:szCs w:val="22"/>
        <w:lang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t>/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instrText xml:space="preserve"> NUMPAGES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>
      <w:rPr>
        <w:rFonts w:ascii="Arial" w:hAnsi="Arial" w:cs="Arial"/>
        <w:noProof/>
        <w:sz w:val="22"/>
        <w:szCs w:val="22"/>
        <w:lang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</w:p>
  <w:p w14:paraId="5F9A379B" w14:textId="5ADD754E" w:rsidR="006D414D" w:rsidRDefault="00653CF4">
    <w:pPr>
      <w:pStyle w:val="Fuzeile"/>
      <w:rPr>
        <w:rFonts w:ascii="Arial" w:hAnsi="Arial" w:cs="Arial"/>
        <w:sz w:val="12"/>
        <w:szCs w:val="12"/>
      </w:rPr>
    </w:pPr>
    <w:r w:rsidRPr="004D27B5">
      <w:rPr>
        <w:rFonts w:ascii="Arial" w:hAnsi="Arial" w:cs="Arial"/>
        <w:sz w:val="12"/>
        <w:szCs w:val="12"/>
      </w:rPr>
      <w:fldChar w:fldCharType="begin"/>
    </w:r>
    <w:r w:rsidRPr="004D27B5">
      <w:rPr>
        <w:rFonts w:ascii="Arial" w:hAnsi="Arial" w:cs="Arial"/>
        <w:sz w:val="12"/>
        <w:szCs w:val="12"/>
      </w:rPr>
      <w:instrText xml:space="preserve"> FILENAME  \p  \* MERGEFORMAT </w:instrText>
    </w:r>
    <w:r w:rsidRPr="004D27B5">
      <w:rPr>
        <w:rFonts w:ascii="Arial" w:hAnsi="Arial" w:cs="Arial"/>
        <w:sz w:val="12"/>
        <w:szCs w:val="12"/>
      </w:rPr>
      <w:fldChar w:fldCharType="separate"/>
    </w:r>
    <w:r w:rsidR="00402476">
      <w:rPr>
        <w:rFonts w:ascii="Arial" w:hAnsi="Arial" w:cs="Arial"/>
        <w:noProof/>
        <w:sz w:val="12"/>
        <w:szCs w:val="12"/>
      </w:rPr>
      <w:t>G:\C_leistung\C1_vm\ops\51_grundlagendokumente\04_kvg\03_verordnungsformular\231219ds_i_03_verordnungsformular_podologie_upsi.docx</w:t>
    </w:r>
    <w:r w:rsidRPr="004D27B5">
      <w:rPr>
        <w:rFonts w:ascii="Arial" w:hAnsi="Arial" w:cs="Arial"/>
        <w:sz w:val="12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33A84" w14:textId="0238AC61" w:rsidR="00402476" w:rsidRDefault="00402476">
    <w:pPr>
      <w:pStyle w:val="Fuzeile"/>
    </w:pPr>
    <w:r w:rsidRPr="00211988">
      <w:rPr>
        <w:noProof/>
        <w:sz w:val="15"/>
        <w:szCs w:val="15"/>
      </w:rPr>
      <w:drawing>
        <wp:anchor distT="0" distB="0" distL="114300" distR="114300" simplePos="0" relativeHeight="251661312" behindDoc="1" locked="0" layoutInCell="1" allowOverlap="1" wp14:anchorId="5339B138" wp14:editId="4AD23F1D">
          <wp:simplePos x="0" y="0"/>
          <wp:positionH relativeFrom="page">
            <wp:posOffset>-4445</wp:posOffset>
          </wp:positionH>
          <wp:positionV relativeFrom="page">
            <wp:posOffset>9662795</wp:posOffset>
          </wp:positionV>
          <wp:extent cx="7560000" cy="1079129"/>
          <wp:effectExtent l="0" t="0" r="0" b="635"/>
          <wp:wrapNone/>
          <wp:docPr id="1640551832" name="Immagine 2" descr="Ein Bild, das Text, Schrift, weiß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0551832" name="Immagine 2" descr="Ein Bild, das Text, Schrift, weiß, Screensho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9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EEA508" w14:textId="77777777" w:rsidR="006F1698" w:rsidRDefault="006F1698">
      <w:r>
        <w:separator/>
      </w:r>
    </w:p>
  </w:footnote>
  <w:footnote w:type="continuationSeparator" w:id="0">
    <w:p w14:paraId="458CAAED" w14:textId="77777777" w:rsidR="006F1698" w:rsidRDefault="006F1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AEAE9" w14:textId="77777777" w:rsidR="00402476" w:rsidRDefault="0040247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961D8" w14:textId="77777777" w:rsidR="006D414D" w:rsidRDefault="00653CF4">
    <w:pPr>
      <w:pStyle w:val="Kopfzeile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  <w:lang w:eastAsia="de-CH"/>
      </w:rPr>
      <w:t>Organizzazione Podologia Svizzera OPS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19612" w14:textId="1FCED406" w:rsidR="00E74DC3" w:rsidRPr="00DC07EE" w:rsidRDefault="00402476" w:rsidP="00F374A4">
    <w:pPr>
      <w:pStyle w:val="Kopfzeile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CA8B568" wp14:editId="63D1FA7E">
          <wp:simplePos x="0" y="0"/>
          <wp:positionH relativeFrom="page">
            <wp:posOffset>-4445</wp:posOffset>
          </wp:positionH>
          <wp:positionV relativeFrom="page">
            <wp:posOffset>-1270</wp:posOffset>
          </wp:positionV>
          <wp:extent cx="7560000" cy="1079129"/>
          <wp:effectExtent l="0" t="0" r="0" b="635"/>
          <wp:wrapNone/>
          <wp:docPr id="513934971" name="Immagine 1" descr="Ein Bild, das Text, Schrift, Logo, weiß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934971" name="Immagine 1" descr="Ein Bild, das Text, Schrift, Logo, weiß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9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B251F9"/>
    <w:multiLevelType w:val="hybridMultilevel"/>
    <w:tmpl w:val="D05863C8"/>
    <w:lvl w:ilvl="0" w:tplc="6254A2F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9956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defaultTabStop w:val="708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99E"/>
    <w:rsid w:val="000752F9"/>
    <w:rsid w:val="00083092"/>
    <w:rsid w:val="0009727E"/>
    <w:rsid w:val="000A1EC1"/>
    <w:rsid w:val="000F577C"/>
    <w:rsid w:val="001C6F9D"/>
    <w:rsid w:val="001F4A8E"/>
    <w:rsid w:val="00241649"/>
    <w:rsid w:val="00244457"/>
    <w:rsid w:val="002C1F78"/>
    <w:rsid w:val="002C751B"/>
    <w:rsid w:val="002E045A"/>
    <w:rsid w:val="00364576"/>
    <w:rsid w:val="00402476"/>
    <w:rsid w:val="0042290F"/>
    <w:rsid w:val="00430E85"/>
    <w:rsid w:val="00460FB9"/>
    <w:rsid w:val="00461281"/>
    <w:rsid w:val="00466043"/>
    <w:rsid w:val="0047314B"/>
    <w:rsid w:val="0047369F"/>
    <w:rsid w:val="00475AEA"/>
    <w:rsid w:val="00475B25"/>
    <w:rsid w:val="004D27B5"/>
    <w:rsid w:val="00522DE3"/>
    <w:rsid w:val="00527B0E"/>
    <w:rsid w:val="00532AC1"/>
    <w:rsid w:val="005567F7"/>
    <w:rsid w:val="00565C36"/>
    <w:rsid w:val="00571928"/>
    <w:rsid w:val="005E2D5D"/>
    <w:rsid w:val="005F2797"/>
    <w:rsid w:val="00601062"/>
    <w:rsid w:val="00626134"/>
    <w:rsid w:val="0062767A"/>
    <w:rsid w:val="00653CF4"/>
    <w:rsid w:val="006833DB"/>
    <w:rsid w:val="006A6C33"/>
    <w:rsid w:val="006D414D"/>
    <w:rsid w:val="006E3D1D"/>
    <w:rsid w:val="006F1698"/>
    <w:rsid w:val="00726C50"/>
    <w:rsid w:val="007550DB"/>
    <w:rsid w:val="007630C9"/>
    <w:rsid w:val="007A5025"/>
    <w:rsid w:val="007D18B6"/>
    <w:rsid w:val="00832722"/>
    <w:rsid w:val="008425F4"/>
    <w:rsid w:val="008D247B"/>
    <w:rsid w:val="009067C8"/>
    <w:rsid w:val="009214DE"/>
    <w:rsid w:val="00991D25"/>
    <w:rsid w:val="009A6ABE"/>
    <w:rsid w:val="009F16AA"/>
    <w:rsid w:val="00A05569"/>
    <w:rsid w:val="00A276DC"/>
    <w:rsid w:val="00A55A20"/>
    <w:rsid w:val="00AB759C"/>
    <w:rsid w:val="00B31633"/>
    <w:rsid w:val="00B54C12"/>
    <w:rsid w:val="00B87492"/>
    <w:rsid w:val="00B968F8"/>
    <w:rsid w:val="00B972B7"/>
    <w:rsid w:val="00BC740C"/>
    <w:rsid w:val="00C16CD7"/>
    <w:rsid w:val="00C334E3"/>
    <w:rsid w:val="00C62BA9"/>
    <w:rsid w:val="00C9599E"/>
    <w:rsid w:val="00D14D68"/>
    <w:rsid w:val="00DC07EE"/>
    <w:rsid w:val="00DE02F7"/>
    <w:rsid w:val="00E74DC3"/>
    <w:rsid w:val="00E954F7"/>
    <w:rsid w:val="00EC20CC"/>
    <w:rsid w:val="00ED2E8B"/>
    <w:rsid w:val="00EE09D2"/>
    <w:rsid w:val="00EF3F88"/>
    <w:rsid w:val="00EF5C63"/>
    <w:rsid w:val="00F374A4"/>
    <w:rsid w:val="00F510E5"/>
    <w:rsid w:val="00F85F77"/>
    <w:rsid w:val="00FD24DD"/>
    <w:rsid w:val="00FE098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A2E8B52"/>
  <w15:docId w15:val="{A2B7223F-BDBA-41D1-8265-4DE86EF0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F4875"/>
    <w:rPr>
      <w:lang w:val="de-CH"/>
    </w:rPr>
  </w:style>
  <w:style w:type="paragraph" w:styleId="berschrift1">
    <w:name w:val="heading 1"/>
    <w:basedOn w:val="Standard"/>
    <w:next w:val="Standard"/>
    <w:link w:val="berschrift1Zchn"/>
    <w:qFormat/>
    <w:rsid w:val="00F510E5"/>
    <w:pPr>
      <w:keepNext/>
      <w:outlineLvl w:val="0"/>
    </w:pPr>
    <w:rPr>
      <w:rFonts w:ascii="Arial" w:eastAsia="Times New Roman" w:hAnsi="Arial" w:cs="Times New Roman"/>
      <w:b/>
      <w:sz w:val="16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F510E5"/>
    <w:pPr>
      <w:keepNext/>
      <w:ind w:left="5245"/>
      <w:outlineLvl w:val="1"/>
    </w:pPr>
    <w:rPr>
      <w:rFonts w:ascii="Arial" w:eastAsia="Times New Roman" w:hAnsi="Arial" w:cs="Times New Roman"/>
      <w:b/>
      <w:caps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752F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752F9"/>
  </w:style>
  <w:style w:type="paragraph" w:styleId="Fuzeile">
    <w:name w:val="footer"/>
    <w:basedOn w:val="Standard"/>
    <w:link w:val="FuzeileZchn"/>
    <w:rsid w:val="000752F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752F9"/>
  </w:style>
  <w:style w:type="character" w:customStyle="1" w:styleId="berschrift1Zchn">
    <w:name w:val="Überschrift 1 Zchn"/>
    <w:basedOn w:val="Absatz-Standardschriftart"/>
    <w:link w:val="berschrift1"/>
    <w:rsid w:val="00F510E5"/>
    <w:rPr>
      <w:rFonts w:ascii="Arial" w:eastAsia="Times New Roman" w:hAnsi="Arial" w:cs="Times New Roman"/>
      <w:b/>
      <w:sz w:val="16"/>
      <w:szCs w:val="20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rsid w:val="00F510E5"/>
    <w:rPr>
      <w:rFonts w:ascii="Arial" w:eastAsia="Times New Roman" w:hAnsi="Arial" w:cs="Times New Roman"/>
      <w:b/>
      <w:caps/>
      <w:szCs w:val="20"/>
      <w:lang w:val="de-CH" w:eastAsia="de-DE"/>
    </w:rPr>
  </w:style>
  <w:style w:type="paragraph" w:styleId="Sprechblasentext">
    <w:name w:val="Balloon Text"/>
    <w:basedOn w:val="Standard"/>
    <w:link w:val="SprechblasentextZchn"/>
    <w:rsid w:val="004D27B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D27B5"/>
    <w:rPr>
      <w:rFonts w:ascii="Tahoma" w:hAnsi="Tahoma" w:cs="Tahoma"/>
      <w:sz w:val="16"/>
      <w:szCs w:val="16"/>
      <w:lang w:val="de-CH"/>
    </w:rPr>
  </w:style>
  <w:style w:type="character" w:styleId="Kommentarzeichen">
    <w:name w:val="annotation reference"/>
    <w:basedOn w:val="Absatz-Standardschriftart"/>
    <w:semiHidden/>
    <w:unhideWhenUsed/>
    <w:rsid w:val="00DC07E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C07E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C07EE"/>
    <w:rPr>
      <w:sz w:val="20"/>
      <w:szCs w:val="2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C07E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C07EE"/>
    <w:rPr>
      <w:b/>
      <w:bCs/>
      <w:sz w:val="20"/>
      <w:szCs w:val="20"/>
      <w:lang w:val="de-CH"/>
    </w:rPr>
  </w:style>
  <w:style w:type="table" w:styleId="Tabellenraster">
    <w:name w:val="Table Grid"/>
    <w:basedOn w:val="NormaleTabelle"/>
    <w:rsid w:val="00565C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rsid w:val="000A1E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59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_leistung\C1_vm\ops\50_vorlagen\briefvorlage_ops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39CF9-31F9-4095-8F66-EE91E632A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briefvorlage_ops</Template>
  <TotalTime>0</TotalTime>
  <Pages>1</Pages>
  <Words>186</Words>
  <Characters>1173</Characters>
  <Application>Microsoft Office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Walker Management AG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Wüest Sarah</dc:creator>
  <cp:lastModifiedBy>Studer Alexandra</cp:lastModifiedBy>
  <cp:revision>2</cp:revision>
  <cp:lastPrinted>2023-12-05T15:51:00Z</cp:lastPrinted>
  <dcterms:created xsi:type="dcterms:W3CDTF">2024-06-26T06:52:00Z</dcterms:created>
  <dcterms:modified xsi:type="dcterms:W3CDTF">2024-06-26T06:52:00Z</dcterms:modified>
</cp:coreProperties>
</file>